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0" w:type="dxa"/>
        <w:tblInd w:w="-318" w:type="dxa"/>
        <w:tblLayout w:type="fixed"/>
        <w:tblLook w:val="00A0"/>
      </w:tblPr>
      <w:tblGrid>
        <w:gridCol w:w="2411"/>
        <w:gridCol w:w="5528"/>
        <w:gridCol w:w="2091"/>
      </w:tblGrid>
      <w:tr w:rsidR="00396527" w:rsidRPr="00D1772C" w:rsidTr="00396527">
        <w:tc>
          <w:tcPr>
            <w:tcW w:w="2411" w:type="dxa"/>
          </w:tcPr>
          <w:p w:rsidR="00396527" w:rsidRPr="004B0733" w:rsidRDefault="00396527" w:rsidP="00A901AE">
            <w:pPr>
              <w:pStyle w:val="Standard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1304925" cy="1209675"/>
                  <wp:effectExtent l="19050" t="0" r="9525" b="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396527" w:rsidRPr="001A3D68" w:rsidRDefault="00396527" w:rsidP="00A901AE">
            <w:pPr>
              <w:pStyle w:val="Standard"/>
              <w:jc w:val="center"/>
            </w:pPr>
            <w:proofErr w:type="spellStart"/>
            <w:r w:rsidRPr="004B0733">
              <w:rPr>
                <w:b/>
                <w:bCs/>
                <w:i/>
                <w:iCs/>
              </w:rPr>
              <w:t>A.S.D.</w:t>
            </w:r>
            <w:proofErr w:type="spellEnd"/>
            <w:r w:rsidRPr="004B0733">
              <w:rPr>
                <w:b/>
                <w:bCs/>
                <w:i/>
                <w:iCs/>
              </w:rPr>
              <w:t xml:space="preserve"> NAUTICA  PALAZZATTO</w:t>
            </w:r>
          </w:p>
          <w:p w:rsidR="00396527" w:rsidRPr="001A3D68" w:rsidRDefault="00396527" w:rsidP="00A901AE">
            <w:pPr>
              <w:pStyle w:val="Standard"/>
              <w:jc w:val="center"/>
            </w:pPr>
            <w:r w:rsidRPr="001A3D68">
              <w:rPr>
                <w:rStyle w:val="Enfasigrassetto"/>
              </w:rPr>
              <w:t xml:space="preserve">Via </w:t>
            </w:r>
            <w:proofErr w:type="spellStart"/>
            <w:r w:rsidRPr="001A3D68">
              <w:rPr>
                <w:rStyle w:val="Enfasigrassetto"/>
              </w:rPr>
              <w:t>Palazzatto</w:t>
            </w:r>
            <w:proofErr w:type="spellEnd"/>
            <w:r w:rsidRPr="001A3D68">
              <w:rPr>
                <w:rStyle w:val="Enfasigrassetto"/>
              </w:rPr>
              <w:t>, 36/A</w:t>
            </w:r>
          </w:p>
          <w:p w:rsidR="00396527" w:rsidRPr="004B0733" w:rsidRDefault="00396527" w:rsidP="00A901AE">
            <w:pPr>
              <w:pStyle w:val="Heading11"/>
              <w:jc w:val="center"/>
              <w:outlineLvl w:val="9"/>
              <w:rPr>
                <w:b/>
                <w:bCs/>
              </w:rPr>
            </w:pPr>
            <w:r w:rsidRPr="004B0733">
              <w:rPr>
                <w:b/>
                <w:bCs/>
              </w:rPr>
              <w:t>33050 FIUMICELLO VILLA VICENTINA(UD)</w:t>
            </w:r>
          </w:p>
          <w:p w:rsidR="00396527" w:rsidRPr="004B0733" w:rsidRDefault="00396527" w:rsidP="00A901AE">
            <w:pPr>
              <w:pStyle w:val="Standard"/>
              <w:tabs>
                <w:tab w:val="left" w:pos="3686"/>
              </w:tabs>
              <w:ind w:right="567"/>
              <w:jc w:val="center"/>
              <w:rPr>
                <w:b/>
                <w:bCs/>
              </w:rPr>
            </w:pPr>
            <w:r w:rsidRPr="004B0733">
              <w:rPr>
                <w:b/>
                <w:bCs/>
              </w:rPr>
              <w:t xml:space="preserve">Tel. e Fax Sede 0431/918999 </w:t>
            </w:r>
          </w:p>
          <w:p w:rsidR="00396527" w:rsidRPr="004B0733" w:rsidRDefault="00396527" w:rsidP="00A901AE">
            <w:pPr>
              <w:pStyle w:val="Standard"/>
              <w:tabs>
                <w:tab w:val="left" w:pos="3686"/>
              </w:tabs>
              <w:ind w:right="567"/>
              <w:jc w:val="center"/>
              <w:rPr>
                <w:b/>
                <w:bCs/>
              </w:rPr>
            </w:pPr>
            <w:proofErr w:type="spellStart"/>
            <w:r w:rsidRPr="004B0733">
              <w:rPr>
                <w:b/>
                <w:bCs/>
              </w:rPr>
              <w:t>Cell</w:t>
            </w:r>
            <w:proofErr w:type="spellEnd"/>
            <w:r w:rsidRPr="004B0733">
              <w:rPr>
                <w:b/>
                <w:bCs/>
              </w:rPr>
              <w:t>. 338/5958885</w:t>
            </w:r>
          </w:p>
          <w:p w:rsidR="00396527" w:rsidRPr="004B0733" w:rsidRDefault="00396527" w:rsidP="00A901AE">
            <w:pPr>
              <w:pStyle w:val="Standard"/>
              <w:tabs>
                <w:tab w:val="left" w:pos="3686"/>
              </w:tabs>
              <w:ind w:right="567"/>
              <w:jc w:val="center"/>
              <w:rPr>
                <w:b/>
                <w:bCs/>
              </w:rPr>
            </w:pPr>
            <w:r w:rsidRPr="004B0733">
              <w:rPr>
                <w:b/>
                <w:bCs/>
              </w:rPr>
              <w:t>e-mail: nautica.palazzatto@gmail.com</w:t>
            </w:r>
          </w:p>
          <w:p w:rsidR="00396527" w:rsidRPr="004B0733" w:rsidRDefault="00396527" w:rsidP="00A901AE">
            <w:pPr>
              <w:pStyle w:val="Standard"/>
              <w:tabs>
                <w:tab w:val="left" w:pos="7088"/>
              </w:tabs>
              <w:ind w:left="426" w:right="567"/>
              <w:jc w:val="center"/>
              <w:rPr>
                <w:sz w:val="28"/>
                <w:szCs w:val="28"/>
              </w:rPr>
            </w:pPr>
            <w:r w:rsidRPr="004B0733">
              <w:rPr>
                <w:b/>
                <w:bCs/>
              </w:rPr>
              <w:t>www.nauticapalazzatto.</w:t>
            </w:r>
            <w:r w:rsidRPr="004B0733">
              <w:rPr>
                <w:b/>
                <w:bCs/>
                <w:sz w:val="28"/>
                <w:szCs w:val="28"/>
              </w:rPr>
              <w:t>it</w:t>
            </w:r>
          </w:p>
        </w:tc>
        <w:tc>
          <w:tcPr>
            <w:tcW w:w="2091" w:type="dxa"/>
          </w:tcPr>
          <w:p w:rsidR="00396527" w:rsidRPr="00053C54" w:rsidRDefault="00396527" w:rsidP="00A901AE">
            <w:pPr>
              <w:pStyle w:val="Standard"/>
              <w:jc w:val="center"/>
            </w:pPr>
          </w:p>
          <w:p w:rsidR="00396527" w:rsidRPr="004B0733" w:rsidRDefault="00396527" w:rsidP="00A901AE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809625" cy="809625"/>
                  <wp:effectExtent l="19050" t="0" r="9525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07B4" w:rsidRDefault="00B007B4" w:rsidP="00396527">
      <w:pPr>
        <w:pStyle w:val="Titolo1"/>
        <w:spacing w:before="1200" w:after="1080"/>
        <w:ind w:right="-1"/>
        <w:jc w:val="right"/>
        <w:rPr>
          <w:szCs w:val="24"/>
        </w:rPr>
      </w:pPr>
      <w:r w:rsidRPr="00013B76">
        <w:rPr>
          <w:szCs w:val="24"/>
        </w:rPr>
        <w:t>Fiumicello</w:t>
      </w:r>
      <w:r w:rsidR="004F082F">
        <w:rPr>
          <w:szCs w:val="24"/>
        </w:rPr>
        <w:t xml:space="preserve"> Villa Vicentina</w:t>
      </w:r>
      <w:r w:rsidRPr="00013B76">
        <w:rPr>
          <w:szCs w:val="24"/>
        </w:rPr>
        <w:t>, ________________</w:t>
      </w:r>
    </w:p>
    <w:p w:rsidR="00C722DE" w:rsidRDefault="00C722DE" w:rsidP="00C722DE"/>
    <w:p w:rsidR="00C722DE" w:rsidRDefault="00C722DE" w:rsidP="00C722DE"/>
    <w:p w:rsidR="00C722DE" w:rsidRPr="00C722DE" w:rsidRDefault="00C722DE" w:rsidP="00C722DE"/>
    <w:p w:rsidR="007028B6" w:rsidRDefault="007028B6" w:rsidP="007028B6"/>
    <w:p w:rsidR="007028B6" w:rsidRPr="007028B6" w:rsidRDefault="007028B6" w:rsidP="007028B6"/>
    <w:p w:rsidR="000F73BF" w:rsidRDefault="000F73BF" w:rsidP="00013B76">
      <w:pPr>
        <w:rPr>
          <w:sz w:val="24"/>
          <w:szCs w:val="24"/>
        </w:rPr>
      </w:pPr>
      <w:r w:rsidRPr="004F082F">
        <w:rPr>
          <w:b/>
          <w:sz w:val="28"/>
          <w:szCs w:val="28"/>
        </w:rPr>
        <w:t>OGGETTO</w:t>
      </w:r>
      <w:r w:rsidRPr="00013B76">
        <w:rPr>
          <w:sz w:val="24"/>
          <w:szCs w:val="24"/>
        </w:rPr>
        <w:t xml:space="preserve">: </w:t>
      </w:r>
      <w:r w:rsidR="00013B76" w:rsidRPr="004F082F">
        <w:rPr>
          <w:b/>
          <w:sz w:val="28"/>
          <w:szCs w:val="28"/>
        </w:rPr>
        <w:t xml:space="preserve">rinuncia temporanea posto </w:t>
      </w:r>
      <w:r w:rsidR="006970C6">
        <w:rPr>
          <w:b/>
          <w:sz w:val="28"/>
          <w:szCs w:val="28"/>
        </w:rPr>
        <w:t>d’ormeggio</w:t>
      </w:r>
      <w:r w:rsidR="00013B76" w:rsidRPr="004F082F">
        <w:rPr>
          <w:b/>
          <w:sz w:val="28"/>
          <w:szCs w:val="28"/>
        </w:rPr>
        <w:t xml:space="preserve"> anno</w:t>
      </w:r>
      <w:r w:rsidR="00013B76" w:rsidRPr="00013B76">
        <w:rPr>
          <w:sz w:val="24"/>
          <w:szCs w:val="24"/>
        </w:rPr>
        <w:t xml:space="preserve"> ______________</w:t>
      </w:r>
    </w:p>
    <w:p w:rsidR="007028B6" w:rsidRDefault="007028B6" w:rsidP="00013B76">
      <w:pPr>
        <w:rPr>
          <w:sz w:val="24"/>
          <w:szCs w:val="24"/>
        </w:rPr>
      </w:pPr>
    </w:p>
    <w:p w:rsidR="007028B6" w:rsidRPr="00013B76" w:rsidRDefault="007028B6" w:rsidP="00013B76">
      <w:pPr>
        <w:rPr>
          <w:sz w:val="24"/>
          <w:szCs w:val="24"/>
        </w:rPr>
      </w:pPr>
    </w:p>
    <w:p w:rsidR="00013B76" w:rsidRPr="00013B76" w:rsidRDefault="00013B76" w:rsidP="00013B76">
      <w:pPr>
        <w:rPr>
          <w:sz w:val="24"/>
          <w:szCs w:val="24"/>
        </w:rPr>
      </w:pPr>
    </w:p>
    <w:p w:rsidR="000F73BF" w:rsidRPr="00013B76" w:rsidRDefault="000F73BF" w:rsidP="000F73BF">
      <w:pPr>
        <w:rPr>
          <w:sz w:val="24"/>
          <w:szCs w:val="24"/>
        </w:rPr>
      </w:pPr>
    </w:p>
    <w:p w:rsidR="000F73BF" w:rsidRPr="00013B76" w:rsidRDefault="000F73BF" w:rsidP="000F73BF">
      <w:pPr>
        <w:rPr>
          <w:sz w:val="24"/>
          <w:szCs w:val="24"/>
        </w:rPr>
      </w:pPr>
    </w:p>
    <w:p w:rsidR="000F73BF" w:rsidRPr="00013B76" w:rsidRDefault="000F73BF" w:rsidP="000F73BF">
      <w:pPr>
        <w:rPr>
          <w:sz w:val="24"/>
          <w:szCs w:val="24"/>
        </w:rPr>
      </w:pPr>
    </w:p>
    <w:p w:rsidR="00DE1098" w:rsidRDefault="000F73BF" w:rsidP="00887927">
      <w:pPr>
        <w:ind w:left="-142"/>
        <w:rPr>
          <w:sz w:val="28"/>
          <w:szCs w:val="28"/>
        </w:rPr>
      </w:pPr>
      <w:r w:rsidRPr="004F082F">
        <w:rPr>
          <w:sz w:val="28"/>
          <w:szCs w:val="28"/>
        </w:rPr>
        <w:t>Io sottoscritto ______</w:t>
      </w:r>
      <w:r w:rsidR="004F082F">
        <w:rPr>
          <w:sz w:val="28"/>
          <w:szCs w:val="28"/>
        </w:rPr>
        <w:t>_________________________</w:t>
      </w:r>
      <w:r w:rsidR="00DE1098">
        <w:rPr>
          <w:sz w:val="28"/>
          <w:szCs w:val="28"/>
        </w:rPr>
        <w:t xml:space="preserve">    </w:t>
      </w:r>
      <w:r w:rsidR="00013B76" w:rsidRPr="004F082F">
        <w:rPr>
          <w:sz w:val="28"/>
          <w:szCs w:val="28"/>
        </w:rPr>
        <w:t xml:space="preserve">rinuncio al posto </w:t>
      </w:r>
      <w:r w:rsidR="00DE1098">
        <w:rPr>
          <w:sz w:val="28"/>
          <w:szCs w:val="28"/>
        </w:rPr>
        <w:t xml:space="preserve">d’ormeggio </w:t>
      </w:r>
    </w:p>
    <w:p w:rsidR="004B6417" w:rsidRDefault="004B6417" w:rsidP="00887927">
      <w:pPr>
        <w:ind w:left="-142"/>
        <w:rPr>
          <w:sz w:val="28"/>
          <w:szCs w:val="28"/>
        </w:rPr>
      </w:pPr>
    </w:p>
    <w:p w:rsidR="00DE1098" w:rsidRDefault="00DE1098" w:rsidP="00887927">
      <w:pPr>
        <w:ind w:left="-142"/>
        <w:rPr>
          <w:sz w:val="28"/>
          <w:szCs w:val="28"/>
        </w:rPr>
      </w:pPr>
    </w:p>
    <w:p w:rsidR="00DE1098" w:rsidRPr="004F082F" w:rsidRDefault="00DE1098" w:rsidP="00DE1098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da titolare </w:t>
      </w:r>
      <w:r w:rsidRPr="004F082F">
        <w:rPr>
          <w:sz w:val="28"/>
          <w:szCs w:val="28"/>
        </w:rPr>
        <w:t>per l’anno _______________</w:t>
      </w:r>
      <w:r>
        <w:rPr>
          <w:sz w:val="28"/>
          <w:szCs w:val="28"/>
        </w:rPr>
        <w:t xml:space="preserve">                             </w:t>
      </w:r>
      <w:r w:rsidRPr="00DE1098">
        <w:rPr>
          <w:sz w:val="28"/>
          <w:szCs w:val="28"/>
        </w:rPr>
        <w:t xml:space="preserve"> </w:t>
      </w:r>
      <w:proofErr w:type="spellStart"/>
      <w:r w:rsidRPr="004F082F">
        <w:rPr>
          <w:sz w:val="28"/>
          <w:szCs w:val="28"/>
        </w:rPr>
        <w:t>N°</w:t>
      </w:r>
      <w:proofErr w:type="spellEnd"/>
      <w:r w:rsidRPr="004F082F">
        <w:rPr>
          <w:sz w:val="28"/>
          <w:szCs w:val="28"/>
        </w:rPr>
        <w:t>_________</w:t>
      </w:r>
      <w:r>
        <w:rPr>
          <w:sz w:val="28"/>
          <w:szCs w:val="28"/>
        </w:rPr>
        <w:t xml:space="preserve">                                               </w:t>
      </w:r>
      <w:r w:rsidRPr="004F082F">
        <w:rPr>
          <w:sz w:val="28"/>
          <w:szCs w:val="28"/>
        </w:rPr>
        <w:t xml:space="preserve"> </w:t>
      </w:r>
    </w:p>
    <w:p w:rsidR="004F082F" w:rsidRDefault="004F082F" w:rsidP="00887927">
      <w:pPr>
        <w:ind w:left="-142"/>
        <w:rPr>
          <w:sz w:val="28"/>
          <w:szCs w:val="28"/>
        </w:rPr>
      </w:pPr>
    </w:p>
    <w:p w:rsidR="00526A57" w:rsidRDefault="00526A57" w:rsidP="00887927">
      <w:pPr>
        <w:ind w:left="-142"/>
        <w:rPr>
          <w:sz w:val="28"/>
          <w:szCs w:val="28"/>
        </w:rPr>
      </w:pPr>
    </w:p>
    <w:p w:rsidR="004F082F" w:rsidRDefault="004F082F" w:rsidP="00887927">
      <w:pPr>
        <w:ind w:left="-142"/>
        <w:rPr>
          <w:sz w:val="28"/>
          <w:szCs w:val="28"/>
        </w:rPr>
      </w:pPr>
    </w:p>
    <w:p w:rsidR="000F73BF" w:rsidRPr="00013B76" w:rsidRDefault="000F73BF" w:rsidP="000F73BF">
      <w:pPr>
        <w:rPr>
          <w:sz w:val="24"/>
          <w:szCs w:val="24"/>
        </w:rPr>
      </w:pPr>
    </w:p>
    <w:p w:rsidR="000F73BF" w:rsidRPr="00013B76" w:rsidRDefault="000F73BF" w:rsidP="000F73BF">
      <w:pPr>
        <w:rPr>
          <w:sz w:val="24"/>
          <w:szCs w:val="24"/>
        </w:rPr>
      </w:pPr>
    </w:p>
    <w:p w:rsidR="000F73BF" w:rsidRPr="00013B76" w:rsidRDefault="000F73BF" w:rsidP="000F73BF">
      <w:pPr>
        <w:rPr>
          <w:sz w:val="24"/>
          <w:szCs w:val="24"/>
        </w:rPr>
      </w:pPr>
    </w:p>
    <w:p w:rsidR="0034012D" w:rsidRPr="00013B76" w:rsidRDefault="0034012D" w:rsidP="000F73BF">
      <w:pPr>
        <w:rPr>
          <w:sz w:val="24"/>
          <w:szCs w:val="24"/>
        </w:rPr>
      </w:pPr>
    </w:p>
    <w:p w:rsidR="0034012D" w:rsidRPr="00013B76" w:rsidRDefault="0034012D" w:rsidP="000F73BF">
      <w:pPr>
        <w:rPr>
          <w:sz w:val="24"/>
          <w:szCs w:val="24"/>
        </w:rPr>
      </w:pPr>
    </w:p>
    <w:p w:rsidR="0034012D" w:rsidRPr="00013B76" w:rsidRDefault="0034012D" w:rsidP="000F73BF">
      <w:pPr>
        <w:rPr>
          <w:sz w:val="24"/>
          <w:szCs w:val="24"/>
        </w:rPr>
      </w:pPr>
    </w:p>
    <w:p w:rsidR="0034012D" w:rsidRDefault="00421A0B" w:rsidP="000F73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559A4">
        <w:rPr>
          <w:sz w:val="24"/>
          <w:szCs w:val="24"/>
        </w:rPr>
        <w:t xml:space="preserve"> </w:t>
      </w:r>
      <w:r w:rsidR="00013B76">
        <w:rPr>
          <w:sz w:val="24"/>
          <w:szCs w:val="24"/>
        </w:rPr>
        <w:t>L</w:t>
      </w:r>
      <w:r w:rsidR="000559A4">
        <w:rPr>
          <w:sz w:val="24"/>
          <w:szCs w:val="24"/>
        </w:rPr>
        <w:t>’</w:t>
      </w:r>
      <w:r w:rsidR="00013B76">
        <w:rPr>
          <w:sz w:val="24"/>
          <w:szCs w:val="24"/>
        </w:rPr>
        <w:t xml:space="preserve"> </w:t>
      </w:r>
      <w:r w:rsidR="000559A4">
        <w:rPr>
          <w:sz w:val="24"/>
          <w:szCs w:val="24"/>
        </w:rPr>
        <w:t>ASSOCIATO</w:t>
      </w:r>
    </w:p>
    <w:p w:rsidR="00320B2B" w:rsidRDefault="00320B2B" w:rsidP="000F73BF">
      <w:pPr>
        <w:rPr>
          <w:sz w:val="24"/>
          <w:szCs w:val="24"/>
        </w:rPr>
      </w:pPr>
      <w:bookmarkStart w:id="0" w:name="_GoBack"/>
      <w:bookmarkEnd w:id="0"/>
    </w:p>
    <w:p w:rsidR="0034012D" w:rsidRDefault="0034012D" w:rsidP="000F73BF">
      <w:pPr>
        <w:rPr>
          <w:sz w:val="24"/>
          <w:szCs w:val="24"/>
        </w:rPr>
      </w:pPr>
    </w:p>
    <w:p w:rsidR="0034012D" w:rsidRPr="0034012D" w:rsidRDefault="0034012D" w:rsidP="000F73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4F082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_______________________________</w:t>
      </w:r>
    </w:p>
    <w:p w:rsidR="007C5F7D" w:rsidRPr="007C5F7D" w:rsidRDefault="007C5F7D" w:rsidP="007C5F7D"/>
    <w:sectPr w:rsidR="007C5F7D" w:rsidRPr="007C5F7D" w:rsidSect="00396527">
      <w:pgSz w:w="11906" w:h="16838"/>
      <w:pgMar w:top="568" w:right="1133" w:bottom="1134" w:left="1418" w:header="42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888" w:rsidRDefault="00D62888" w:rsidP="00B007B4">
      <w:r>
        <w:separator/>
      </w:r>
    </w:p>
  </w:endnote>
  <w:endnote w:type="continuationSeparator" w:id="0">
    <w:p w:rsidR="00D62888" w:rsidRDefault="00D62888" w:rsidP="00B00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888" w:rsidRDefault="00D62888" w:rsidP="00B007B4">
      <w:r>
        <w:separator/>
      </w:r>
    </w:p>
  </w:footnote>
  <w:footnote w:type="continuationSeparator" w:id="0">
    <w:p w:rsidR="00D62888" w:rsidRDefault="00D62888" w:rsidP="00B007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D62888"/>
    <w:rsid w:val="00013B76"/>
    <w:rsid w:val="00023A09"/>
    <w:rsid w:val="0003001B"/>
    <w:rsid w:val="000559A4"/>
    <w:rsid w:val="000B3A2D"/>
    <w:rsid w:val="000F73BF"/>
    <w:rsid w:val="00134F83"/>
    <w:rsid w:val="001E1306"/>
    <w:rsid w:val="001E6E57"/>
    <w:rsid w:val="0022494A"/>
    <w:rsid w:val="00320B2B"/>
    <w:rsid w:val="0034012D"/>
    <w:rsid w:val="003548B8"/>
    <w:rsid w:val="00396527"/>
    <w:rsid w:val="003F6C1E"/>
    <w:rsid w:val="00421A0B"/>
    <w:rsid w:val="0043085C"/>
    <w:rsid w:val="00463B90"/>
    <w:rsid w:val="004B6417"/>
    <w:rsid w:val="004D37C8"/>
    <w:rsid w:val="004F082F"/>
    <w:rsid w:val="00526A57"/>
    <w:rsid w:val="00583694"/>
    <w:rsid w:val="005A4786"/>
    <w:rsid w:val="005B071B"/>
    <w:rsid w:val="005D7DBB"/>
    <w:rsid w:val="00603FA5"/>
    <w:rsid w:val="00670D80"/>
    <w:rsid w:val="006970C6"/>
    <w:rsid w:val="006F3620"/>
    <w:rsid w:val="007028B6"/>
    <w:rsid w:val="00751ABA"/>
    <w:rsid w:val="00753D23"/>
    <w:rsid w:val="007C4741"/>
    <w:rsid w:val="007C5F7D"/>
    <w:rsid w:val="007D11BE"/>
    <w:rsid w:val="00887927"/>
    <w:rsid w:val="00887BEF"/>
    <w:rsid w:val="0089198F"/>
    <w:rsid w:val="008E53A9"/>
    <w:rsid w:val="009B7D88"/>
    <w:rsid w:val="00A23E97"/>
    <w:rsid w:val="00AA4FF1"/>
    <w:rsid w:val="00B007B4"/>
    <w:rsid w:val="00B36D28"/>
    <w:rsid w:val="00B61001"/>
    <w:rsid w:val="00BD1EE5"/>
    <w:rsid w:val="00C052F7"/>
    <w:rsid w:val="00C722DE"/>
    <w:rsid w:val="00CB1779"/>
    <w:rsid w:val="00CB42CC"/>
    <w:rsid w:val="00CF29FE"/>
    <w:rsid w:val="00D62888"/>
    <w:rsid w:val="00D73202"/>
    <w:rsid w:val="00D917A7"/>
    <w:rsid w:val="00DC37BA"/>
    <w:rsid w:val="00DC7033"/>
    <w:rsid w:val="00DE1098"/>
    <w:rsid w:val="00ED65E6"/>
    <w:rsid w:val="00F878DE"/>
    <w:rsid w:val="00FA28CE"/>
    <w:rsid w:val="00FC0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07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007B4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B007B4"/>
    <w:pPr>
      <w:keepNext/>
      <w:outlineLvl w:val="1"/>
    </w:pPr>
    <w:rPr>
      <w:i/>
      <w:sz w:val="24"/>
    </w:rPr>
  </w:style>
  <w:style w:type="paragraph" w:styleId="Titolo3">
    <w:name w:val="heading 3"/>
    <w:basedOn w:val="Normale"/>
    <w:next w:val="Normale"/>
    <w:link w:val="Titolo3Carattere"/>
    <w:qFormat/>
    <w:rsid w:val="00B007B4"/>
    <w:pPr>
      <w:keepNext/>
      <w:spacing w:after="240"/>
      <w:ind w:firstLine="5670"/>
      <w:jc w:val="center"/>
      <w:outlineLvl w:val="2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007B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007B4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007B4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07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07B4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007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07B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007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007B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C37BA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396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3965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Heading11">
    <w:name w:val="Heading 11"/>
    <w:basedOn w:val="Standard"/>
    <w:next w:val="Standard"/>
    <w:uiPriority w:val="99"/>
    <w:rsid w:val="00396527"/>
    <w:pPr>
      <w:keepNext/>
      <w:outlineLvl w:val="0"/>
    </w:pPr>
  </w:style>
  <w:style w:type="character" w:styleId="Enfasigrassetto">
    <w:name w:val="Strong"/>
    <w:basedOn w:val="Carpredefinitoparagrafo"/>
    <w:uiPriority w:val="99"/>
    <w:qFormat/>
    <w:rsid w:val="003965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prietario\Downloads\Modulo%20rinuncia%20temporan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1F2FE-2904-43BB-9092-CF08A7C66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 rinuncia temporanea</Template>
  <TotalTime>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Proprietario</cp:lastModifiedBy>
  <cp:revision>4</cp:revision>
  <cp:lastPrinted>2020-12-29T20:38:00Z</cp:lastPrinted>
  <dcterms:created xsi:type="dcterms:W3CDTF">2022-06-10T09:15:00Z</dcterms:created>
  <dcterms:modified xsi:type="dcterms:W3CDTF">2026-01-27T08:19:00Z</dcterms:modified>
</cp:coreProperties>
</file>